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0C691C" w:rsidRPr="003E0C8B" w:rsidRDefault="000C691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0C691C" w:rsidRPr="003E0C8B" w:rsidRDefault="000C691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0C691C" w:rsidRPr="003E0C8B" w:rsidRDefault="000C691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0C691C" w:rsidRPr="003E0C8B" w:rsidRDefault="000C691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0C691C" w:rsidRDefault="000C691C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0;margin-top:-2.4pt;width:480.75pt;height:59.8pt;z-index:251647488" coordsize="61055,7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">
                <v:group id="Group 5" o:spid="_x0000_s1027" style="position:absolute;width:61055;height:7594" coordsize="61055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;width:14573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iY0q+AAAA2gAAAA8AAABkcnMvZG93bnJldi54bWxET82KwjAQvgv7DmEWvGmqhyJdo4jLoogi&#10;1n2AoZltyjaT2sRa394Igqfh4/ud+bK3teio9ZVjBZNxAoK4cLriUsHv+Wc0A+EDssbaMSm4k4fl&#10;4mMwx0y7G5+oy0MpYgj7DBWYEJpMSl8YsujHriGO3J9rLYYI21LqFm8x3NZymiSptFhxbDDY0NpQ&#10;8Z9frQJPXb1LiuBNfrkcv0+TdL85pEoNP/vVF4hAfXiLX+6tjvPh+crzysU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IiY0q+AAAA2gAAAA8AAAAAAAAAAAAAAAAAnwIAAGRy&#10;cy9kb3ducmV2LnhtbFBLBQYAAAAABAAEAPcAAACKAwAAAAA=&#10;">
                    <v:imagedata r:id="rId13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6002;width:422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14:paraId="0C09E055" w14:textId="50DD28AB" w:rsidR="000C691C" w:rsidRPr="003E0C8B" w:rsidRDefault="000C691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0C691C" w:rsidRPr="003E0C8B" w:rsidRDefault="000C691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;top:1879;width:46196;height:57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mN+MYA&#10;AADaAAAADwAAAGRycy9kb3ducmV2LnhtbESPQWvCQBSE74X+h+UVepG6MUopqauIYhEUS9MeenzN&#10;viZps2/D7hqjv74rCD0OM/MNM533phEdOV9bVjAaJiCIC6trLhV8vK8fnkD4gKyxsUwKTuRhPru9&#10;mWKm7ZHfqMtDKSKEfYYKqhDaTEpfVGTQD21LHL1v6wyGKF0ptcNjhJtGpknyKA3WHBcqbGlZUfGb&#10;H4yC86vb2TTdvYy+Psd1F1aDn/12r9T9Xb94BhGoD//ha3ujFUzgciXe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mN+MYAAADaAAAADwAAAAAAAAAAAAAAAACYAgAAZHJz&#10;L2Rvd25yZXYueG1sUEsFBgAAAAAEAAQA9QAAAIsDAAAAAA==&#10;" filled="f" stroked="f">
                    <v:textbox>
                      <w:txbxContent>
                        <w:p w14:paraId="21C76A50" w14:textId="1FBA8DEB" w:rsidR="000C691C" w:rsidRPr="003E0C8B" w:rsidRDefault="000C691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0C691C" w:rsidRPr="003E0C8B" w:rsidRDefault="000C691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0C691C" w:rsidRDefault="000C691C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,7162" to="60579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253355" cy="136779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35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4EB019B" w14:textId="77777777" w:rsidR="000C691C" w:rsidRPr="00227729" w:rsidRDefault="000C691C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7779D433" w:rsidR="000C691C" w:rsidRPr="00267339" w:rsidRDefault="000C691C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QUẢN LÝ KÝ TÚC XÁ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2" type="#_x0000_t202" style="position:absolute;left:0;text-align:left;margin-left:27pt;margin-top:22.95pt;width:413.65pt;height:107.7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" filled="f" stroked="f">
                <v:textbox style="mso-fit-shape-to-text:t">
                  <w:txbxContent>
                    <w:p w14:paraId="54EB019B" w14:textId="77777777" w:rsidR="000C691C" w:rsidRPr="00227729" w:rsidRDefault="000C691C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7779D433" w:rsidR="000C691C" w:rsidRPr="00267339" w:rsidRDefault="000C691C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QUẢN LÝ KÝ TÚC XÁ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6A6BCADF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695709">
        <w:rPr>
          <w:rFonts w:ascii="Cambria" w:hAnsi="Cambria"/>
          <w:b/>
          <w:color w:val="002060"/>
          <w:sz w:val="30"/>
          <w:szCs w:val="30"/>
        </w:rPr>
        <w:t xml:space="preserve">QUẢN LÝ </w:t>
      </w:r>
      <w:r w:rsidR="00DA34D1">
        <w:rPr>
          <w:rFonts w:ascii="Cambria" w:hAnsi="Cambria"/>
          <w:b/>
          <w:color w:val="002060"/>
          <w:sz w:val="30"/>
          <w:szCs w:val="30"/>
        </w:rPr>
        <w:t>KÝ TÚC XÁ</w:t>
      </w:r>
    </w:p>
    <w:p w14:paraId="40EF7512" w14:textId="3944B8B9" w:rsidR="001977F8" w:rsidRPr="001977F8" w:rsidRDefault="00506F77" w:rsidP="00F63AAB">
      <w:pPr>
        <w:rPr>
          <w:rFonts w:ascii="Cambria" w:hAnsi="Cambria"/>
          <w:i/>
          <w:color w:val="002060"/>
          <w:sz w:val="30"/>
          <w:szCs w:val="30"/>
        </w:rPr>
      </w:pPr>
      <w:r w:rsidRPr="00506F77">
        <w:rPr>
          <w:rFonts w:ascii="Cambria" w:hAnsi="Cambria"/>
          <w:b/>
          <w:color w:val="002060"/>
          <w:sz w:val="30"/>
          <w:szCs w:val="30"/>
          <w:u w:val="single"/>
        </w:rPr>
        <w:t>Lưu ý</w:t>
      </w:r>
      <w:r>
        <w:rPr>
          <w:rFonts w:ascii="Cambria" w:hAnsi="Cambria"/>
          <w:b/>
          <w:color w:val="002060"/>
          <w:sz w:val="30"/>
          <w:szCs w:val="30"/>
        </w:rPr>
        <w:t xml:space="preserve">: </w:t>
      </w:r>
      <w:r w:rsidRPr="00506F77">
        <w:rPr>
          <w:rFonts w:ascii="Cambria" w:hAnsi="Cambria"/>
          <w:i/>
          <w:color w:val="002060"/>
          <w:sz w:val="30"/>
          <w:szCs w:val="30"/>
        </w:rPr>
        <w:t xml:space="preserve">để có thể </w:t>
      </w:r>
      <w:r w:rsidR="00F63AAB">
        <w:rPr>
          <w:rFonts w:ascii="Cambria" w:hAnsi="Cambria"/>
          <w:i/>
          <w:color w:val="002060"/>
          <w:sz w:val="30"/>
          <w:szCs w:val="30"/>
        </w:rPr>
        <w:t>đăng ký KTX, phải là sinh viên hoặc cán bộ Giảng viên đang học tập &amp; giảng dạy tại nhà trường, thông tin kết nối được kiểm soát từ phân hệ quản lý nhân sự và quản lý đào tạo; nếu 1 sinh viên hoặc giảng viên bị thôi học, nghỉ việc thì sẽ không đăng ký được trên module này.</w:t>
      </w:r>
      <w:bookmarkStart w:id="1" w:name="_GoBack"/>
      <w:bookmarkEnd w:id="1"/>
    </w:p>
    <w:p w14:paraId="6189A19B" w14:textId="3F086124" w:rsidR="00506F77" w:rsidRDefault="00F63AAB" w:rsidP="00F63AAB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I. QUY TRÌNH ĐĂNG KÝ Ở KTX</w:t>
      </w:r>
    </w:p>
    <w:p w14:paraId="3E8A68E2" w14:textId="694A3A42" w:rsidR="00303FD8" w:rsidRDefault="00303FD8" w:rsidP="003E0C8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F63AAB">
        <w:rPr>
          <w:rFonts w:ascii="Cambria" w:hAnsi="Cambria"/>
          <w:b/>
          <w:color w:val="002060"/>
          <w:sz w:val="26"/>
          <w:szCs w:val="26"/>
        </w:rPr>
        <w:t>Định nghĩa lệ phí ở KTX</w:t>
      </w:r>
      <w:r w:rsidRPr="00303FD8">
        <w:rPr>
          <w:rFonts w:ascii="Cambria" w:hAnsi="Cambria"/>
          <w:b/>
          <w:color w:val="002060"/>
          <w:sz w:val="26"/>
          <w:szCs w:val="26"/>
        </w:rPr>
        <w:t>:</w:t>
      </w:r>
    </w:p>
    <w:p w14:paraId="1C11E3C6" w14:textId="4DB28C41" w:rsidR="00303FD8" w:rsidRDefault="00BB438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F63AAB"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F63AAB"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F63AAB">
        <w:rPr>
          <w:rFonts w:ascii="Cambria" w:hAnsi="Cambria"/>
          <w:b/>
          <w:i/>
          <w:color w:val="C00000"/>
          <w:sz w:val="26"/>
          <w:szCs w:val="26"/>
        </w:rPr>
        <w:t>Lập kế hoạch thu</w:t>
      </w:r>
      <w:r w:rsidR="00303FD8">
        <w:rPr>
          <w:rFonts w:ascii="Cambria" w:hAnsi="Cambria"/>
          <w:b/>
          <w:color w:val="002060"/>
          <w:sz w:val="26"/>
          <w:szCs w:val="26"/>
        </w:rPr>
        <w:t xml:space="preserve"> </w:t>
      </w:r>
    </w:p>
    <w:p w14:paraId="6A5A9CD2" w14:textId="00122F0C" w:rsidR="00AD48EE" w:rsidRDefault="00AD48EE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4A37E27" wp14:editId="205A5FAB">
            <wp:extent cx="5943600" cy="291973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86529" w14:textId="77777777" w:rsidR="00142C41" w:rsidRDefault="00142C41" w:rsidP="003E0C8B">
      <w:pPr>
        <w:rPr>
          <w:rFonts w:ascii="Cambria" w:hAnsi="Cambria"/>
          <w:b/>
          <w:color w:val="002060"/>
          <w:sz w:val="26"/>
          <w:szCs w:val="26"/>
        </w:rPr>
      </w:pPr>
    </w:p>
    <w:p w14:paraId="4700F90D" w14:textId="3DAD2615" w:rsidR="001977F8" w:rsidRDefault="00303FD8" w:rsidP="003E0C8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2</w:t>
      </w:r>
      <w:r>
        <w:rPr>
          <w:rFonts w:ascii="Cambria" w:hAnsi="Cambria"/>
          <w:b/>
          <w:color w:val="002060"/>
          <w:sz w:val="26"/>
          <w:szCs w:val="26"/>
        </w:rPr>
        <w:t>:</w:t>
      </w:r>
      <w:r w:rsidR="00F63AAB"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AD3BCC">
        <w:rPr>
          <w:rFonts w:ascii="Cambria" w:hAnsi="Cambria"/>
          <w:b/>
          <w:color w:val="002060"/>
          <w:sz w:val="26"/>
          <w:szCs w:val="26"/>
        </w:rPr>
        <w:t>Đ</w:t>
      </w:r>
      <w:r w:rsidR="00F63AAB">
        <w:rPr>
          <w:rFonts w:ascii="Cambria" w:hAnsi="Cambria"/>
          <w:b/>
          <w:color w:val="002060"/>
          <w:sz w:val="26"/>
          <w:szCs w:val="26"/>
        </w:rPr>
        <w:t>ăng ký ở KTX</w:t>
      </w:r>
    </w:p>
    <w:p w14:paraId="178FD5B8" w14:textId="72209FA2" w:rsidR="00303FD8" w:rsidRDefault="00BB438A" w:rsidP="003E0C8B">
      <w:pPr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F63AAB"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="005B13CA"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B13CA"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5B13CA"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B13CA">
        <w:rPr>
          <w:rFonts w:ascii="Cambria" w:hAnsi="Cambria"/>
          <w:b/>
          <w:i/>
          <w:color w:val="C00000"/>
          <w:sz w:val="26"/>
          <w:szCs w:val="26"/>
        </w:rPr>
        <w:t xml:space="preserve">Quản lý </w:t>
      </w:r>
      <w:r w:rsidR="00F63AAB">
        <w:rPr>
          <w:rFonts w:ascii="Cambria" w:hAnsi="Cambria"/>
          <w:b/>
          <w:i/>
          <w:color w:val="C00000"/>
          <w:sz w:val="26"/>
          <w:szCs w:val="26"/>
        </w:rPr>
        <w:t>nội trú</w:t>
      </w:r>
      <w:r w:rsidR="005B13CA"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5B13CA"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5B13CA"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F63AAB">
        <w:rPr>
          <w:rFonts w:ascii="Cambria" w:hAnsi="Cambria"/>
          <w:b/>
          <w:i/>
          <w:color w:val="C00000"/>
          <w:sz w:val="26"/>
          <w:szCs w:val="26"/>
        </w:rPr>
        <w:t>Đăng ký ở nội trú</w:t>
      </w:r>
    </w:p>
    <w:p w14:paraId="514A1A6B" w14:textId="6FE80ABD" w:rsidR="00D30E50" w:rsidRDefault="00D30E50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2AD54CC" wp14:editId="17D240E6">
            <wp:extent cx="5943600" cy="35045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64087" w14:textId="1446B316" w:rsidR="00F03A28" w:rsidRDefault="00F03A28" w:rsidP="00F03A28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Đăng ký ký túc xá theo tháng</w:t>
      </w:r>
    </w:p>
    <w:p w14:paraId="78106A94" w14:textId="57B62E04" w:rsidR="00D30E50" w:rsidRDefault="00D30E50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03103F07" wp14:editId="7DA9A33B">
            <wp:extent cx="5943600" cy="31826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6DC00" w14:textId="2CAD6D4B" w:rsidR="00F03A28" w:rsidRDefault="00F03A28" w:rsidP="00F03A28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thông tin phòng – giường để đăng ký ở ký túc xá</w:t>
      </w:r>
    </w:p>
    <w:p w14:paraId="409F9F8B" w14:textId="0D602CF2" w:rsidR="008E70C0" w:rsidRDefault="00320627" w:rsidP="00F03A28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DA8F497" wp14:editId="350E00B4">
            <wp:extent cx="5947258" cy="311627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52C9B" w14:textId="698B30AA" w:rsidR="00320627" w:rsidRDefault="00320627" w:rsidP="00F03A28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lưu thông tin đăng ký ở ký túc xá</w:t>
      </w:r>
    </w:p>
    <w:p w14:paraId="1BD6CA91" w14:textId="77777777" w:rsidR="00320627" w:rsidRDefault="00320627" w:rsidP="00F03A28">
      <w:pPr>
        <w:jc w:val="center"/>
        <w:rPr>
          <w:rFonts w:ascii="Cambria" w:hAnsi="Cambria"/>
          <w:b/>
          <w:color w:val="002060"/>
          <w:sz w:val="26"/>
          <w:szCs w:val="26"/>
        </w:rPr>
      </w:pPr>
    </w:p>
    <w:bookmarkEnd w:id="0"/>
    <w:p w14:paraId="17454C80" w14:textId="18445B06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>
        <w:rPr>
          <w:rFonts w:ascii="Cambria" w:hAnsi="Cambria"/>
          <w:b/>
          <w:color w:val="002060"/>
          <w:sz w:val="26"/>
          <w:szCs w:val="26"/>
        </w:rPr>
        <w:t>: Thu phí ở KTX</w:t>
      </w:r>
    </w:p>
    <w:p w14:paraId="5894998C" w14:textId="2FA81131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phí - lệ phí KTX </w:t>
      </w:r>
      <w:r w:rsidR="00D53A42"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chọn tab “Thu phí người nội trú”</w:t>
      </w:r>
    </w:p>
    <w:p w14:paraId="02D045EC" w14:textId="7F60CD61" w:rsidR="005C1577" w:rsidRDefault="00C8587D" w:rsidP="005C1577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FB411F3" wp14:editId="3348C827">
            <wp:extent cx="5941545" cy="3533242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62DE4" w14:textId="5A15EA7A" w:rsidR="00F63AAB" w:rsidRDefault="00F63AAB" w:rsidP="00F63AAB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II. QUY TRÌNH QUẢN LÝ ĐIỆN</w:t>
      </w:r>
    </w:p>
    <w:p w14:paraId="60CB7232" w14:textId="0F877DDB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Lập định mức đơn giá điện</w:t>
      </w:r>
    </w:p>
    <w:p w14:paraId="77E8D75B" w14:textId="1FF7D797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Định mức đơn giá điện – nước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</w:p>
    <w:p w14:paraId="633AD960" w14:textId="46E49202" w:rsidR="00A02922" w:rsidRDefault="00A02922" w:rsidP="00F63AA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49C2331D" wp14:editId="4D64E69F">
            <wp:extent cx="5943600" cy="29197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04A10" w14:textId="3DEB1F63" w:rsidR="00A02922" w:rsidRDefault="00A02922" w:rsidP="00A0292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 w:rsidR="00D53A42">
        <w:rPr>
          <w:rFonts w:ascii="Cambria" w:hAnsi="Cambria"/>
          <w:color w:val="002060"/>
          <w:sz w:val="26"/>
          <w:szCs w:val="26"/>
        </w:rPr>
        <w:t>Thêm</w:t>
      </w:r>
      <w:r>
        <w:rPr>
          <w:rFonts w:ascii="Cambria" w:hAnsi="Cambria"/>
          <w:color w:val="002060"/>
          <w:sz w:val="26"/>
          <w:szCs w:val="26"/>
        </w:rPr>
        <w:t xml:space="preserve"> mức đơn giá mới</w:t>
      </w:r>
    </w:p>
    <w:p w14:paraId="65FD6F41" w14:textId="29983003" w:rsidR="00A02922" w:rsidRDefault="00A02922" w:rsidP="00A0292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4E769B5C" wp14:editId="408F69B1">
            <wp:extent cx="5943600" cy="291973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0EFB3" w14:textId="39B18773" w:rsidR="00D53A42" w:rsidRDefault="00D53A42" w:rsidP="00D53A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 w:rsidR="00B91B56"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 w:rsidR="00B91B56">
        <w:rPr>
          <w:rFonts w:ascii="Cambria" w:hAnsi="Cambria"/>
          <w:color w:val="002060"/>
          <w:sz w:val="26"/>
          <w:szCs w:val="26"/>
        </w:rPr>
        <w:t xml:space="preserve">Nhập thông tin </w:t>
      </w:r>
      <w:r>
        <w:rPr>
          <w:rFonts w:ascii="Cambria" w:hAnsi="Cambria"/>
          <w:color w:val="002060"/>
          <w:sz w:val="26"/>
          <w:szCs w:val="26"/>
        </w:rPr>
        <w:t>mức đơn giá</w:t>
      </w:r>
      <w:r w:rsidR="00B91B56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0C5A0FE8" w14:textId="77777777" w:rsidR="00D53A42" w:rsidRDefault="00D53A42" w:rsidP="00A02922">
      <w:pPr>
        <w:jc w:val="center"/>
        <w:rPr>
          <w:rFonts w:ascii="Cambria" w:hAnsi="Cambria"/>
          <w:b/>
          <w:color w:val="002060"/>
          <w:sz w:val="26"/>
          <w:szCs w:val="26"/>
        </w:rPr>
      </w:pPr>
    </w:p>
    <w:p w14:paraId="3A9AAD2E" w14:textId="6ABC1BDA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2</w:t>
      </w:r>
      <w:r>
        <w:rPr>
          <w:rFonts w:ascii="Cambria" w:hAnsi="Cambria"/>
          <w:b/>
          <w:color w:val="002060"/>
          <w:sz w:val="26"/>
          <w:szCs w:val="26"/>
        </w:rPr>
        <w:t>: Ghi chỉ số điện</w:t>
      </w:r>
    </w:p>
    <w:p w14:paraId="5AF27F92" w14:textId="6F28657F" w:rsidR="00F63AAB" w:rsidRDefault="00F63AAB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nội trú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D53A42">
        <w:rPr>
          <w:rFonts w:ascii="Cambria" w:hAnsi="Cambria"/>
          <w:b/>
          <w:i/>
          <w:color w:val="C00000"/>
          <w:sz w:val="26"/>
          <w:szCs w:val="26"/>
        </w:rPr>
        <w:t>N</w:t>
      </w:r>
      <w:r>
        <w:rPr>
          <w:rFonts w:ascii="Cambria" w:hAnsi="Cambria"/>
          <w:b/>
          <w:i/>
          <w:color w:val="C00000"/>
          <w:sz w:val="26"/>
          <w:szCs w:val="26"/>
        </w:rPr>
        <w:t>hập chỉ số điện</w:t>
      </w:r>
    </w:p>
    <w:p w14:paraId="5DA8635C" w14:textId="16B6D265" w:rsidR="00D53A42" w:rsidRDefault="00CD54C4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7EB21D77" wp14:editId="6EF39584">
            <wp:extent cx="5943600" cy="29235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59FEB" w14:textId="77777777" w:rsidR="00C62F10" w:rsidRDefault="00C62F10" w:rsidP="00F63AAB">
      <w:pPr>
        <w:rPr>
          <w:rFonts w:ascii="Cambria" w:hAnsi="Cambria"/>
          <w:b/>
          <w:i/>
          <w:color w:val="C00000"/>
          <w:sz w:val="26"/>
          <w:szCs w:val="26"/>
        </w:rPr>
      </w:pPr>
    </w:p>
    <w:p w14:paraId="63628580" w14:textId="61E93776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>
        <w:rPr>
          <w:rFonts w:ascii="Cambria" w:hAnsi="Cambria"/>
          <w:b/>
          <w:color w:val="002060"/>
          <w:sz w:val="26"/>
          <w:szCs w:val="26"/>
        </w:rPr>
        <w:t>: Tính chi phí điện theo định mức</w:t>
      </w:r>
    </w:p>
    <w:p w14:paraId="5D9E9ED8" w14:textId="3CDF0309" w:rsidR="00A13B5A" w:rsidRDefault="00F63AAB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Tổng hợp chi phí điện – nướ</w:t>
      </w:r>
      <w:r w:rsidR="00171914">
        <w:rPr>
          <w:rFonts w:ascii="Cambria" w:hAnsi="Cambria"/>
          <w:b/>
          <w:i/>
          <w:color w:val="C00000"/>
          <w:sz w:val="26"/>
          <w:szCs w:val="26"/>
        </w:rPr>
        <w:t>c</w:t>
      </w:r>
    </w:p>
    <w:p w14:paraId="39A65F88" w14:textId="2940B949" w:rsidR="00C46EC1" w:rsidRDefault="000C691C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66B7100D" wp14:editId="168BC66A">
            <wp:extent cx="5943600" cy="291528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609C3" w14:textId="0CF496D3" w:rsidR="00B91B56" w:rsidRDefault="00B91B56" w:rsidP="00B91B56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Tính chi phí điện – nước</w:t>
      </w:r>
    </w:p>
    <w:p w14:paraId="0B479F56" w14:textId="37E25203" w:rsidR="000C691C" w:rsidRDefault="000C691C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0710A1F" wp14:editId="35EB2917">
            <wp:extent cx="5943600" cy="29235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ACF75" w14:textId="22405ACF" w:rsidR="00B91B56" w:rsidRDefault="00B91B56" w:rsidP="00B91B56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Tính điện nước tiêu thụ theo tháng</w:t>
      </w:r>
    </w:p>
    <w:p w14:paraId="19E86D00" w14:textId="55552115" w:rsidR="00B91B56" w:rsidRDefault="00B91B56" w:rsidP="00B91B56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3DE310D9" wp14:editId="101D8909">
            <wp:extent cx="5943600" cy="29235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94A51" w14:textId="7C637AB0" w:rsidR="009465AD" w:rsidRDefault="00B91B56" w:rsidP="00B91B56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</w:t>
      </w:r>
      <w:r w:rsidR="00B572DA">
        <w:rPr>
          <w:rFonts w:ascii="Cambria" w:hAnsi="Cambria"/>
          <w:color w:val="002060"/>
          <w:sz w:val="26"/>
          <w:szCs w:val="26"/>
        </w:rPr>
        <w:t xml:space="preserve">c </w:t>
      </w:r>
      <w:r>
        <w:rPr>
          <w:rFonts w:ascii="Cambria" w:hAnsi="Cambria"/>
          <w:color w:val="002060"/>
          <w:sz w:val="26"/>
          <w:szCs w:val="26"/>
        </w:rPr>
        <w:t>hiện khóa bảng tính</w:t>
      </w:r>
      <w:r w:rsidR="00B05074">
        <w:rPr>
          <w:rFonts w:ascii="Cambria" w:hAnsi="Cambria"/>
          <w:color w:val="002060"/>
          <w:sz w:val="26"/>
          <w:szCs w:val="26"/>
        </w:rPr>
        <w:t xml:space="preserve"> tổng hợp chi phí điện – nước</w:t>
      </w:r>
    </w:p>
    <w:p w14:paraId="450B5E54" w14:textId="77777777" w:rsidR="00B95C4D" w:rsidRDefault="00B95C4D" w:rsidP="00B91B56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</w:p>
    <w:p w14:paraId="61C86525" w14:textId="51E08CCB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c 4</w:t>
      </w:r>
      <w:r>
        <w:rPr>
          <w:rFonts w:ascii="Cambria" w:hAnsi="Cambria"/>
          <w:b/>
          <w:color w:val="002060"/>
          <w:sz w:val="26"/>
          <w:szCs w:val="26"/>
        </w:rPr>
        <w:t>: Thu phí điện</w:t>
      </w:r>
    </w:p>
    <w:p w14:paraId="5FDD2890" w14:textId="19C64F13" w:rsidR="00F63AAB" w:rsidRDefault="00F63AAB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phí - lệ phí KTX </w:t>
      </w:r>
      <w:r w:rsidR="009828FC"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chọn tab “Thu phí theo phòng”</w:t>
      </w:r>
    </w:p>
    <w:p w14:paraId="11D50A80" w14:textId="169413C8" w:rsidR="009465AD" w:rsidRDefault="00A908A4" w:rsidP="00F63AA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FE1A58B" wp14:editId="5B4B5085">
            <wp:extent cx="5943600" cy="354393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E816A" w14:textId="35DF050A" w:rsidR="00B572DA" w:rsidRDefault="00B572DA" w:rsidP="00B572DA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Nhập thông tin phòng cần thu phí</w:t>
      </w:r>
    </w:p>
    <w:p w14:paraId="359DD72B" w14:textId="71E84346" w:rsidR="00B572DA" w:rsidRDefault="00A908A4" w:rsidP="00B572DA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7669CD10" wp14:editId="47598694">
            <wp:extent cx="5943600" cy="3712845"/>
            <wp:effectExtent l="0" t="0" r="0" b="19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4FB4A" w14:textId="177C2DBD" w:rsidR="00B572DA" w:rsidRDefault="00B572DA" w:rsidP="00B572DA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khoản thu để thu phí</w:t>
      </w:r>
    </w:p>
    <w:p w14:paraId="41C645AE" w14:textId="72FA0972" w:rsidR="00B572DA" w:rsidRDefault="00A908A4" w:rsidP="00B572DA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D49501F" wp14:editId="3109D997">
            <wp:extent cx="5943600" cy="3654425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9BB6C" w14:textId="0E425379" w:rsidR="00B572DA" w:rsidRDefault="00B572DA" w:rsidP="00B572DA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thu phí theo phòng</w:t>
      </w:r>
    </w:p>
    <w:p w14:paraId="0B68281F" w14:textId="75C14551" w:rsidR="00C80662" w:rsidRDefault="00F63AAB" w:rsidP="00F63AAB">
      <w:pPr>
        <w:rPr>
          <w:rFonts w:ascii="Cambria" w:hAnsi="Cambria"/>
          <w:i/>
          <w:color w:val="002060"/>
          <w:sz w:val="30"/>
          <w:szCs w:val="30"/>
        </w:rPr>
      </w:pPr>
      <w:r w:rsidRPr="00506F77">
        <w:rPr>
          <w:rFonts w:ascii="Cambria" w:hAnsi="Cambria"/>
          <w:b/>
          <w:color w:val="002060"/>
          <w:sz w:val="30"/>
          <w:szCs w:val="30"/>
          <w:u w:val="single"/>
        </w:rPr>
        <w:t>Lưu ý</w:t>
      </w:r>
      <w:r>
        <w:rPr>
          <w:rFonts w:ascii="Cambria" w:hAnsi="Cambria"/>
          <w:b/>
          <w:color w:val="002060"/>
          <w:sz w:val="30"/>
          <w:szCs w:val="30"/>
        </w:rPr>
        <w:t xml:space="preserve">: </w:t>
      </w:r>
      <w:r w:rsidRPr="00506F77">
        <w:rPr>
          <w:rFonts w:ascii="Cambria" w:hAnsi="Cambria"/>
          <w:i/>
          <w:color w:val="002060"/>
          <w:sz w:val="30"/>
          <w:szCs w:val="30"/>
        </w:rPr>
        <w:t xml:space="preserve">để có thể </w:t>
      </w:r>
      <w:r>
        <w:rPr>
          <w:rFonts w:ascii="Cambria" w:hAnsi="Cambria"/>
          <w:i/>
          <w:color w:val="002060"/>
          <w:sz w:val="30"/>
          <w:szCs w:val="30"/>
        </w:rPr>
        <w:t>thu tiền điện, bảng tính phải được khóa ở bước (3)</w:t>
      </w:r>
    </w:p>
    <w:p w14:paraId="128D298B" w14:textId="5DE58638" w:rsidR="00CB7768" w:rsidRDefault="00CB7768" w:rsidP="00F63AAB">
      <w:pPr>
        <w:rPr>
          <w:rFonts w:ascii="Cambria" w:hAnsi="Cambria"/>
          <w:i/>
          <w:color w:val="002060"/>
          <w:sz w:val="30"/>
          <w:szCs w:val="30"/>
        </w:rPr>
      </w:pPr>
    </w:p>
    <w:p w14:paraId="5ECDB455" w14:textId="7A81A14C" w:rsidR="00F63AAB" w:rsidRDefault="00F63AAB" w:rsidP="00F63AAB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III. QUY TRÌNH QUẢN LÝ NƯỚC</w:t>
      </w:r>
    </w:p>
    <w:p w14:paraId="148C001E" w14:textId="42A2CB39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Chia chi phí nước theo mức phí chung</w:t>
      </w:r>
    </w:p>
    <w:p w14:paraId="59ED2D34" w14:textId="52D2183F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Chia chi phí điện – nước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</w:p>
    <w:p w14:paraId="2F30454F" w14:textId="236E9045" w:rsidR="00116E6C" w:rsidRDefault="00116E6C" w:rsidP="00F63AA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3A164F5" wp14:editId="1AB21779">
            <wp:extent cx="5943600" cy="2927985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40094" w14:textId="018248CB" w:rsidR="00B05074" w:rsidRDefault="00B05074" w:rsidP="00B05074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tính chia chi phí điện – nước</w:t>
      </w:r>
    </w:p>
    <w:p w14:paraId="161DAA45" w14:textId="0A2DC79A" w:rsidR="00B05074" w:rsidRDefault="00B05074" w:rsidP="00F63AA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194F17F8" wp14:editId="284A0E2D">
            <wp:extent cx="5943600" cy="292354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F3B4F" w14:textId="0E820486" w:rsidR="00B05074" w:rsidRDefault="00B05074" w:rsidP="00B05074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khóa bảng tính chia chi phí điện – nước</w:t>
      </w:r>
    </w:p>
    <w:p w14:paraId="68A20F55" w14:textId="11F2A7F4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>Bướ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c 2</w:t>
      </w:r>
      <w:r>
        <w:rPr>
          <w:rFonts w:ascii="Cambria" w:hAnsi="Cambria"/>
          <w:b/>
          <w:color w:val="002060"/>
          <w:sz w:val="26"/>
          <w:szCs w:val="26"/>
        </w:rPr>
        <w:t>: Thu phí nước</w:t>
      </w:r>
    </w:p>
    <w:p w14:paraId="2C3328F7" w14:textId="3AB23023" w:rsidR="00F63AAB" w:rsidRDefault="00F63AAB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Ký túc xá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Tài chính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phí - lệ phí KTX </w:t>
      </w:r>
      <w:r w:rsidR="00D16A6E"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chọn tab “Thu phí theo phòng”</w:t>
      </w:r>
    </w:p>
    <w:p w14:paraId="7300C811" w14:textId="00082579" w:rsidR="00B22A61" w:rsidRDefault="00B22A61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39238A5" wp14:editId="44EAF486">
            <wp:extent cx="5943600" cy="354393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10F87" w14:textId="538D7D64" w:rsidR="00B22A61" w:rsidRDefault="00B22A61" w:rsidP="00B22A61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Nhập thông tin phòng cần thu phí</w:t>
      </w:r>
    </w:p>
    <w:p w14:paraId="797019D2" w14:textId="5D0C8C93" w:rsidR="00B22A61" w:rsidRDefault="00B22A61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4579C0B0" wp14:editId="1B85533D">
            <wp:extent cx="5943600" cy="365950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396B3" w14:textId="45D9446B" w:rsidR="00B22A61" w:rsidRDefault="00B22A61" w:rsidP="00B22A61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khoản thu để thu phí</w:t>
      </w:r>
    </w:p>
    <w:p w14:paraId="61ED3E29" w14:textId="3D82E68D" w:rsidR="00A908A4" w:rsidRDefault="00A908A4" w:rsidP="00F63AA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D3713C" wp14:editId="08611D6C">
            <wp:extent cx="5943600" cy="3706495"/>
            <wp:effectExtent l="0" t="0" r="0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28C39" w14:textId="78EE2504" w:rsidR="00B22A61" w:rsidRDefault="00B22A61" w:rsidP="00B22A61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thu phí theo phòng</w:t>
      </w:r>
    </w:p>
    <w:p w14:paraId="41B75396" w14:textId="4262C3C1" w:rsidR="00F63AAB" w:rsidRDefault="00F63AAB" w:rsidP="00F63AAB">
      <w:pPr>
        <w:rPr>
          <w:rFonts w:ascii="Cambria" w:hAnsi="Cambria"/>
          <w:b/>
          <w:i/>
          <w:color w:val="C00000"/>
          <w:sz w:val="26"/>
          <w:szCs w:val="26"/>
        </w:rPr>
      </w:pPr>
      <w:r w:rsidRPr="00506F77">
        <w:rPr>
          <w:rFonts w:ascii="Cambria" w:hAnsi="Cambria"/>
          <w:b/>
          <w:color w:val="002060"/>
          <w:sz w:val="30"/>
          <w:szCs w:val="30"/>
          <w:u w:val="single"/>
        </w:rPr>
        <w:t>Lưu ý</w:t>
      </w:r>
      <w:r>
        <w:rPr>
          <w:rFonts w:ascii="Cambria" w:hAnsi="Cambria"/>
          <w:b/>
          <w:color w:val="002060"/>
          <w:sz w:val="30"/>
          <w:szCs w:val="30"/>
        </w:rPr>
        <w:t xml:space="preserve">: </w:t>
      </w:r>
      <w:r w:rsidRPr="00506F77">
        <w:rPr>
          <w:rFonts w:ascii="Cambria" w:hAnsi="Cambria"/>
          <w:i/>
          <w:color w:val="002060"/>
          <w:sz w:val="30"/>
          <w:szCs w:val="30"/>
        </w:rPr>
        <w:t xml:space="preserve">để có thể </w:t>
      </w:r>
      <w:r>
        <w:rPr>
          <w:rFonts w:ascii="Cambria" w:hAnsi="Cambria"/>
          <w:i/>
          <w:color w:val="002060"/>
          <w:sz w:val="30"/>
          <w:szCs w:val="30"/>
        </w:rPr>
        <w:t>thu tiền nước, bảng tính phải được khóa ở bước (</w:t>
      </w:r>
      <w:r w:rsidR="00F62CA9">
        <w:rPr>
          <w:rFonts w:ascii="Cambria" w:hAnsi="Cambria"/>
          <w:i/>
          <w:color w:val="002060"/>
          <w:sz w:val="30"/>
          <w:szCs w:val="30"/>
        </w:rPr>
        <w:t>1</w:t>
      </w:r>
      <w:r>
        <w:rPr>
          <w:rFonts w:ascii="Cambria" w:hAnsi="Cambria"/>
          <w:i/>
          <w:color w:val="002060"/>
          <w:sz w:val="30"/>
          <w:szCs w:val="30"/>
        </w:rPr>
        <w:t>)</w:t>
      </w:r>
    </w:p>
    <w:p w14:paraId="66A841C9" w14:textId="77777777" w:rsidR="00F63AAB" w:rsidRDefault="00F63AAB" w:rsidP="00F63AAB">
      <w:pPr>
        <w:rPr>
          <w:rFonts w:ascii="Cambria" w:hAnsi="Cambria"/>
          <w:b/>
          <w:color w:val="002060"/>
          <w:sz w:val="26"/>
          <w:szCs w:val="26"/>
        </w:rPr>
      </w:pPr>
    </w:p>
    <w:p w14:paraId="267405D7" w14:textId="77777777" w:rsidR="00F63AAB" w:rsidRDefault="00F63AAB" w:rsidP="005C1577">
      <w:pPr>
        <w:rPr>
          <w:rFonts w:ascii="Cambria" w:hAnsi="Cambria"/>
          <w:color w:val="002060"/>
          <w:sz w:val="26"/>
          <w:szCs w:val="26"/>
        </w:rPr>
      </w:pPr>
    </w:p>
    <w:sectPr w:rsidR="00F63AAB" w:rsidSect="003B0F36">
      <w:footerReference w:type="even" r:id="rId34"/>
      <w:footerReference w:type="default" r:id="rId35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EAA14" w14:textId="77777777" w:rsidR="000C691C" w:rsidRDefault="000C691C">
      <w:pPr>
        <w:spacing w:after="0" w:line="240" w:lineRule="auto"/>
      </w:pPr>
      <w:r>
        <w:separator/>
      </w:r>
    </w:p>
  </w:endnote>
  <w:endnote w:type="continuationSeparator" w:id="0">
    <w:p w14:paraId="5DC8413A" w14:textId="77777777" w:rsidR="000C691C" w:rsidRDefault="000C6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0C691C" w:rsidRDefault="000C691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0C691C" w:rsidRDefault="000C691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0C691C" w:rsidRPr="0018218D" w:rsidRDefault="000C691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F94BA2">
      <w:rPr>
        <w:rStyle w:val="PageNumber"/>
        <w:b/>
        <w:noProof/>
      </w:rPr>
      <w:t>2</w:t>
    </w:r>
    <w:r w:rsidRPr="0018218D">
      <w:rPr>
        <w:rStyle w:val="PageNumber"/>
        <w:b/>
      </w:rPr>
      <w:fldChar w:fldCharType="end"/>
    </w:r>
  </w:p>
  <w:p w14:paraId="1EF8D916" w14:textId="22EBFCD8" w:rsidR="000C691C" w:rsidRPr="003E0C8B" w:rsidRDefault="000C691C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2B3FB56B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01F1B4" w14:textId="77777777" w:rsidR="000C691C" w:rsidRDefault="000C691C">
      <w:pPr>
        <w:spacing w:after="0" w:line="240" w:lineRule="auto"/>
      </w:pPr>
      <w:r>
        <w:separator/>
      </w:r>
    </w:p>
  </w:footnote>
  <w:footnote w:type="continuationSeparator" w:id="0">
    <w:p w14:paraId="2B877759" w14:textId="77777777" w:rsidR="000C691C" w:rsidRDefault="000C6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2"/>
  </w:num>
  <w:num w:numId="11">
    <w:abstractNumId w:val="25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6"/>
  </w:num>
  <w:num w:numId="20">
    <w:abstractNumId w:val="19"/>
  </w:num>
  <w:num w:numId="21">
    <w:abstractNumId w:val="23"/>
  </w:num>
  <w:num w:numId="22">
    <w:abstractNumId w:val="10"/>
  </w:num>
  <w:num w:numId="23">
    <w:abstractNumId w:val="8"/>
  </w:num>
  <w:num w:numId="24">
    <w:abstractNumId w:val="24"/>
  </w:num>
  <w:num w:numId="25">
    <w:abstractNumId w:val="21"/>
  </w:num>
  <w:num w:numId="26">
    <w:abstractNumId w:val="1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28E1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47AC2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B331F"/>
    <w:rsid w:val="000C0ACF"/>
    <w:rsid w:val="000C691C"/>
    <w:rsid w:val="000D0E13"/>
    <w:rsid w:val="000D3967"/>
    <w:rsid w:val="000E041D"/>
    <w:rsid w:val="000E570C"/>
    <w:rsid w:val="000F3247"/>
    <w:rsid w:val="00102702"/>
    <w:rsid w:val="0010332B"/>
    <w:rsid w:val="00116E6C"/>
    <w:rsid w:val="00117847"/>
    <w:rsid w:val="001228D8"/>
    <w:rsid w:val="00124868"/>
    <w:rsid w:val="00125F45"/>
    <w:rsid w:val="00126C37"/>
    <w:rsid w:val="001270F2"/>
    <w:rsid w:val="00127EFD"/>
    <w:rsid w:val="00131980"/>
    <w:rsid w:val="001403C4"/>
    <w:rsid w:val="00140FEB"/>
    <w:rsid w:val="00142C41"/>
    <w:rsid w:val="00146942"/>
    <w:rsid w:val="0014719C"/>
    <w:rsid w:val="001474E8"/>
    <w:rsid w:val="001502CF"/>
    <w:rsid w:val="00152CBC"/>
    <w:rsid w:val="00155B8E"/>
    <w:rsid w:val="00163E65"/>
    <w:rsid w:val="0017099F"/>
    <w:rsid w:val="00171914"/>
    <w:rsid w:val="00172010"/>
    <w:rsid w:val="0018218D"/>
    <w:rsid w:val="001821E8"/>
    <w:rsid w:val="00191225"/>
    <w:rsid w:val="00193ADB"/>
    <w:rsid w:val="001975C7"/>
    <w:rsid w:val="001977F8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E7C72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072D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1C4"/>
    <w:rsid w:val="0029653D"/>
    <w:rsid w:val="002A603F"/>
    <w:rsid w:val="002B28A2"/>
    <w:rsid w:val="002B2FC0"/>
    <w:rsid w:val="002B52AF"/>
    <w:rsid w:val="002C703C"/>
    <w:rsid w:val="002D17A2"/>
    <w:rsid w:val="002E3C8E"/>
    <w:rsid w:val="002F70E1"/>
    <w:rsid w:val="003001C4"/>
    <w:rsid w:val="00303FD8"/>
    <w:rsid w:val="00304795"/>
    <w:rsid w:val="0030553F"/>
    <w:rsid w:val="00306151"/>
    <w:rsid w:val="0031353F"/>
    <w:rsid w:val="00316889"/>
    <w:rsid w:val="00320627"/>
    <w:rsid w:val="0034346A"/>
    <w:rsid w:val="00344D6F"/>
    <w:rsid w:val="00346DC5"/>
    <w:rsid w:val="00347A73"/>
    <w:rsid w:val="00360C7D"/>
    <w:rsid w:val="003741C8"/>
    <w:rsid w:val="00376A14"/>
    <w:rsid w:val="00384AFD"/>
    <w:rsid w:val="00392BB1"/>
    <w:rsid w:val="003947E1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3F37EB"/>
    <w:rsid w:val="00404D28"/>
    <w:rsid w:val="00414108"/>
    <w:rsid w:val="004167E7"/>
    <w:rsid w:val="00417291"/>
    <w:rsid w:val="00420451"/>
    <w:rsid w:val="004226E5"/>
    <w:rsid w:val="004239CD"/>
    <w:rsid w:val="00423DAB"/>
    <w:rsid w:val="004348F2"/>
    <w:rsid w:val="00440CFE"/>
    <w:rsid w:val="00446B60"/>
    <w:rsid w:val="00451BD9"/>
    <w:rsid w:val="00454BEE"/>
    <w:rsid w:val="00456AC2"/>
    <w:rsid w:val="00465473"/>
    <w:rsid w:val="00466423"/>
    <w:rsid w:val="00467C25"/>
    <w:rsid w:val="0048063D"/>
    <w:rsid w:val="004A48DC"/>
    <w:rsid w:val="004B18CB"/>
    <w:rsid w:val="004C2FCF"/>
    <w:rsid w:val="004D1B59"/>
    <w:rsid w:val="004E56D8"/>
    <w:rsid w:val="004F50AE"/>
    <w:rsid w:val="0050362D"/>
    <w:rsid w:val="00506845"/>
    <w:rsid w:val="00506F77"/>
    <w:rsid w:val="00517ECC"/>
    <w:rsid w:val="005216BB"/>
    <w:rsid w:val="00521C5E"/>
    <w:rsid w:val="0052255D"/>
    <w:rsid w:val="00524B4B"/>
    <w:rsid w:val="00524DBE"/>
    <w:rsid w:val="00530994"/>
    <w:rsid w:val="0053572A"/>
    <w:rsid w:val="005534E2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13CA"/>
    <w:rsid w:val="005B2305"/>
    <w:rsid w:val="005B2F2F"/>
    <w:rsid w:val="005C1577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6BBE"/>
    <w:rsid w:val="006178AC"/>
    <w:rsid w:val="00630AED"/>
    <w:rsid w:val="00634BAA"/>
    <w:rsid w:val="00635408"/>
    <w:rsid w:val="00637AF9"/>
    <w:rsid w:val="0064120E"/>
    <w:rsid w:val="0064643C"/>
    <w:rsid w:val="0065311E"/>
    <w:rsid w:val="00670B9D"/>
    <w:rsid w:val="00671ADF"/>
    <w:rsid w:val="0069265D"/>
    <w:rsid w:val="00695709"/>
    <w:rsid w:val="006A5A98"/>
    <w:rsid w:val="006A6B44"/>
    <w:rsid w:val="006C36EE"/>
    <w:rsid w:val="006D0140"/>
    <w:rsid w:val="006F02A1"/>
    <w:rsid w:val="006F6DA6"/>
    <w:rsid w:val="006F7C40"/>
    <w:rsid w:val="00704016"/>
    <w:rsid w:val="0071120B"/>
    <w:rsid w:val="00711343"/>
    <w:rsid w:val="00712A66"/>
    <w:rsid w:val="00717165"/>
    <w:rsid w:val="00722D86"/>
    <w:rsid w:val="0073169C"/>
    <w:rsid w:val="00732120"/>
    <w:rsid w:val="00734845"/>
    <w:rsid w:val="00741D12"/>
    <w:rsid w:val="00741E84"/>
    <w:rsid w:val="00745D96"/>
    <w:rsid w:val="007473AB"/>
    <w:rsid w:val="00754E9D"/>
    <w:rsid w:val="007608CE"/>
    <w:rsid w:val="00762BA7"/>
    <w:rsid w:val="00765A67"/>
    <w:rsid w:val="0077051A"/>
    <w:rsid w:val="00772369"/>
    <w:rsid w:val="0077247B"/>
    <w:rsid w:val="007835EE"/>
    <w:rsid w:val="007A3F00"/>
    <w:rsid w:val="007C5306"/>
    <w:rsid w:val="007D47D4"/>
    <w:rsid w:val="007E0C0E"/>
    <w:rsid w:val="007E0FDB"/>
    <w:rsid w:val="007F22DD"/>
    <w:rsid w:val="007F57C0"/>
    <w:rsid w:val="00812C65"/>
    <w:rsid w:val="0083025F"/>
    <w:rsid w:val="00833CB7"/>
    <w:rsid w:val="00833E89"/>
    <w:rsid w:val="00836035"/>
    <w:rsid w:val="00845F6D"/>
    <w:rsid w:val="008579D3"/>
    <w:rsid w:val="0086210A"/>
    <w:rsid w:val="00867A22"/>
    <w:rsid w:val="00874E54"/>
    <w:rsid w:val="008768D9"/>
    <w:rsid w:val="00877E55"/>
    <w:rsid w:val="0088448B"/>
    <w:rsid w:val="00887912"/>
    <w:rsid w:val="0089568C"/>
    <w:rsid w:val="008A0ABE"/>
    <w:rsid w:val="008A5DC5"/>
    <w:rsid w:val="008B0DCF"/>
    <w:rsid w:val="008B2EEB"/>
    <w:rsid w:val="008B6013"/>
    <w:rsid w:val="008C1240"/>
    <w:rsid w:val="008D3980"/>
    <w:rsid w:val="008E70C0"/>
    <w:rsid w:val="008F482B"/>
    <w:rsid w:val="008F5B90"/>
    <w:rsid w:val="008F6F2F"/>
    <w:rsid w:val="0090500B"/>
    <w:rsid w:val="00905A20"/>
    <w:rsid w:val="0091071F"/>
    <w:rsid w:val="0092210F"/>
    <w:rsid w:val="009247DC"/>
    <w:rsid w:val="0092602F"/>
    <w:rsid w:val="0093078B"/>
    <w:rsid w:val="00936B18"/>
    <w:rsid w:val="00937115"/>
    <w:rsid w:val="00940323"/>
    <w:rsid w:val="009403E4"/>
    <w:rsid w:val="00943D17"/>
    <w:rsid w:val="0094638F"/>
    <w:rsid w:val="009465AD"/>
    <w:rsid w:val="00946BC0"/>
    <w:rsid w:val="00961DC1"/>
    <w:rsid w:val="00980DDD"/>
    <w:rsid w:val="009828FC"/>
    <w:rsid w:val="00984879"/>
    <w:rsid w:val="009848AC"/>
    <w:rsid w:val="00997AC4"/>
    <w:rsid w:val="009A52A8"/>
    <w:rsid w:val="009C3C57"/>
    <w:rsid w:val="009C5023"/>
    <w:rsid w:val="009C62CA"/>
    <w:rsid w:val="009D07A2"/>
    <w:rsid w:val="009F07EB"/>
    <w:rsid w:val="009F10A2"/>
    <w:rsid w:val="009F5157"/>
    <w:rsid w:val="009F62F0"/>
    <w:rsid w:val="00A02922"/>
    <w:rsid w:val="00A04073"/>
    <w:rsid w:val="00A07397"/>
    <w:rsid w:val="00A10600"/>
    <w:rsid w:val="00A13B5A"/>
    <w:rsid w:val="00A14344"/>
    <w:rsid w:val="00A32266"/>
    <w:rsid w:val="00A33D80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394"/>
    <w:rsid w:val="00A71449"/>
    <w:rsid w:val="00A74EED"/>
    <w:rsid w:val="00A83AB9"/>
    <w:rsid w:val="00A908A4"/>
    <w:rsid w:val="00A9448F"/>
    <w:rsid w:val="00A9715D"/>
    <w:rsid w:val="00AA1BBD"/>
    <w:rsid w:val="00AC48AF"/>
    <w:rsid w:val="00AC4985"/>
    <w:rsid w:val="00AC60C4"/>
    <w:rsid w:val="00AD3BCC"/>
    <w:rsid w:val="00AD48EE"/>
    <w:rsid w:val="00AE127D"/>
    <w:rsid w:val="00AE5C73"/>
    <w:rsid w:val="00AF5AE5"/>
    <w:rsid w:val="00B0132B"/>
    <w:rsid w:val="00B05074"/>
    <w:rsid w:val="00B12708"/>
    <w:rsid w:val="00B22A61"/>
    <w:rsid w:val="00B24705"/>
    <w:rsid w:val="00B25928"/>
    <w:rsid w:val="00B30463"/>
    <w:rsid w:val="00B41061"/>
    <w:rsid w:val="00B46BB1"/>
    <w:rsid w:val="00B572DA"/>
    <w:rsid w:val="00B615D0"/>
    <w:rsid w:val="00B6224E"/>
    <w:rsid w:val="00B725BC"/>
    <w:rsid w:val="00B72B84"/>
    <w:rsid w:val="00B844CD"/>
    <w:rsid w:val="00B86324"/>
    <w:rsid w:val="00B86DFD"/>
    <w:rsid w:val="00B91B56"/>
    <w:rsid w:val="00B95C4D"/>
    <w:rsid w:val="00BA44F7"/>
    <w:rsid w:val="00BB438A"/>
    <w:rsid w:val="00BB5307"/>
    <w:rsid w:val="00BB64BC"/>
    <w:rsid w:val="00BC2791"/>
    <w:rsid w:val="00BC5029"/>
    <w:rsid w:val="00BC7416"/>
    <w:rsid w:val="00BD42F3"/>
    <w:rsid w:val="00BD51D6"/>
    <w:rsid w:val="00BF16EB"/>
    <w:rsid w:val="00BF73C1"/>
    <w:rsid w:val="00BF7611"/>
    <w:rsid w:val="00C15973"/>
    <w:rsid w:val="00C17547"/>
    <w:rsid w:val="00C2412F"/>
    <w:rsid w:val="00C33817"/>
    <w:rsid w:val="00C46EC1"/>
    <w:rsid w:val="00C553CB"/>
    <w:rsid w:val="00C55FC1"/>
    <w:rsid w:val="00C62F10"/>
    <w:rsid w:val="00C6452B"/>
    <w:rsid w:val="00C677E9"/>
    <w:rsid w:val="00C722DD"/>
    <w:rsid w:val="00C80662"/>
    <w:rsid w:val="00C82D8D"/>
    <w:rsid w:val="00C8587D"/>
    <w:rsid w:val="00C920E3"/>
    <w:rsid w:val="00C93B75"/>
    <w:rsid w:val="00C96F68"/>
    <w:rsid w:val="00CA1949"/>
    <w:rsid w:val="00CA692F"/>
    <w:rsid w:val="00CA783D"/>
    <w:rsid w:val="00CB10F6"/>
    <w:rsid w:val="00CB6488"/>
    <w:rsid w:val="00CB7768"/>
    <w:rsid w:val="00CC0904"/>
    <w:rsid w:val="00CC6121"/>
    <w:rsid w:val="00CC7CB3"/>
    <w:rsid w:val="00CD09C5"/>
    <w:rsid w:val="00CD0E25"/>
    <w:rsid w:val="00CD3720"/>
    <w:rsid w:val="00CD50EA"/>
    <w:rsid w:val="00CD54C4"/>
    <w:rsid w:val="00CE107A"/>
    <w:rsid w:val="00CE53B1"/>
    <w:rsid w:val="00CE6A74"/>
    <w:rsid w:val="00CF17DE"/>
    <w:rsid w:val="00D0220E"/>
    <w:rsid w:val="00D1620D"/>
    <w:rsid w:val="00D1654F"/>
    <w:rsid w:val="00D16A6E"/>
    <w:rsid w:val="00D254EE"/>
    <w:rsid w:val="00D25ACB"/>
    <w:rsid w:val="00D27960"/>
    <w:rsid w:val="00D30E5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3A42"/>
    <w:rsid w:val="00D61AFA"/>
    <w:rsid w:val="00D72AF1"/>
    <w:rsid w:val="00D74888"/>
    <w:rsid w:val="00D918AD"/>
    <w:rsid w:val="00D967A8"/>
    <w:rsid w:val="00DA34D1"/>
    <w:rsid w:val="00DB380E"/>
    <w:rsid w:val="00DB4EB4"/>
    <w:rsid w:val="00DB5C59"/>
    <w:rsid w:val="00DB5CDA"/>
    <w:rsid w:val="00DB6145"/>
    <w:rsid w:val="00DC50C9"/>
    <w:rsid w:val="00DC7B87"/>
    <w:rsid w:val="00DD0E57"/>
    <w:rsid w:val="00DE1EAF"/>
    <w:rsid w:val="00DE2DE9"/>
    <w:rsid w:val="00DE3D4B"/>
    <w:rsid w:val="00DF5E36"/>
    <w:rsid w:val="00E0700D"/>
    <w:rsid w:val="00E102D5"/>
    <w:rsid w:val="00E213A1"/>
    <w:rsid w:val="00E2767A"/>
    <w:rsid w:val="00E27B51"/>
    <w:rsid w:val="00E31472"/>
    <w:rsid w:val="00E33D6B"/>
    <w:rsid w:val="00E36D02"/>
    <w:rsid w:val="00E41AE7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A5DA4"/>
    <w:rsid w:val="00EA6D2E"/>
    <w:rsid w:val="00EA7EAE"/>
    <w:rsid w:val="00EB0AA9"/>
    <w:rsid w:val="00EB33C9"/>
    <w:rsid w:val="00ED640C"/>
    <w:rsid w:val="00ED6C47"/>
    <w:rsid w:val="00EE25C1"/>
    <w:rsid w:val="00F03A28"/>
    <w:rsid w:val="00F12316"/>
    <w:rsid w:val="00F127FC"/>
    <w:rsid w:val="00F20D4C"/>
    <w:rsid w:val="00F252DC"/>
    <w:rsid w:val="00F416BC"/>
    <w:rsid w:val="00F5044B"/>
    <w:rsid w:val="00F50596"/>
    <w:rsid w:val="00F6244A"/>
    <w:rsid w:val="00F62CA9"/>
    <w:rsid w:val="00F63AAB"/>
    <w:rsid w:val="00F72EA8"/>
    <w:rsid w:val="00F87028"/>
    <w:rsid w:val="00F94BA2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862124-1C3F-400A-B6B6-25C350BEC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671</TotalTime>
  <Pages>12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TEST03</cp:lastModifiedBy>
  <cp:revision>156</cp:revision>
  <cp:lastPrinted>2014-10-25T11:05:00Z</cp:lastPrinted>
  <dcterms:created xsi:type="dcterms:W3CDTF">2015-01-16T03:44:00Z</dcterms:created>
  <dcterms:modified xsi:type="dcterms:W3CDTF">2015-01-23T09:10:00Z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